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4B" w:rsidRPr="00B13D27" w:rsidRDefault="0002304B">
      <w:pPr>
        <w:spacing w:after="0"/>
        <w:rPr>
          <w:noProof/>
          <w:lang w:val="ru-RU" w:eastAsia="ru-RU"/>
        </w:rPr>
      </w:pPr>
      <w:r w:rsidRPr="00B13D27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793.5pt;height:554.25pt;visibility:visible">
            <v:imagedata r:id="rId4" o:title=""/>
          </v:shape>
        </w:pict>
      </w:r>
    </w:p>
    <w:p w:rsidR="0002304B" w:rsidRDefault="0002304B">
      <w:pPr>
        <w:spacing w:after="0"/>
        <w:rPr>
          <w:noProof/>
          <w:lang w:val="ru-RU" w:eastAsia="ru-RU"/>
        </w:rPr>
      </w:pPr>
      <w:r w:rsidRPr="009320B0">
        <w:rPr>
          <w:noProof/>
          <w:lang w:val="ru-RU" w:eastAsia="ru-RU"/>
        </w:rPr>
        <w:pict>
          <v:shape id="Рисунок 3" o:spid="_x0000_i1026" type="#_x0000_t75" style="width:793.5pt;height:554.25pt;visibility:visible">
            <v:imagedata r:id="rId5" o:title=""/>
          </v:shape>
        </w:pict>
      </w:r>
    </w:p>
    <w:p w:rsidR="0002304B" w:rsidRDefault="0002304B">
      <w:pPr>
        <w:spacing w:after="0"/>
      </w:pPr>
      <w:r w:rsidRPr="00592D80">
        <w:rPr>
          <w:noProof/>
          <w:lang w:val="ru-RU" w:eastAsia="ru-RU"/>
        </w:rPr>
        <w:pict>
          <v:shape id="Рисунок 4" o:spid="_x0000_i1027" type="#_x0000_t75" style="width:793.5pt;height:547.5pt;visibility:visible">
            <v:imagedata r:id="rId6" o:title=""/>
          </v:shape>
        </w:pict>
      </w:r>
    </w:p>
    <w:sectPr w:rsidR="0002304B" w:rsidSect="00E24A9C">
      <w:pgSz w:w="16838" w:h="11906" w:orient="landscape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48B"/>
    <w:rsid w:val="000075B5"/>
    <w:rsid w:val="0002304B"/>
    <w:rsid w:val="001A3299"/>
    <w:rsid w:val="00231876"/>
    <w:rsid w:val="004A5BBD"/>
    <w:rsid w:val="00592D80"/>
    <w:rsid w:val="006833F3"/>
    <w:rsid w:val="00846F95"/>
    <w:rsid w:val="009320B0"/>
    <w:rsid w:val="00A104FC"/>
    <w:rsid w:val="00A8248B"/>
    <w:rsid w:val="00B13D27"/>
    <w:rsid w:val="00BE44FE"/>
    <w:rsid w:val="00DC37DE"/>
    <w:rsid w:val="00E2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31876"/>
    <w:pPr>
      <w:spacing w:after="160" w:line="259" w:lineRule="auto"/>
    </w:pPr>
    <w:rPr>
      <w:kern w:val="2"/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248B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248B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248B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8248B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248B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8248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8248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8248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8248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248B"/>
    <w:rPr>
      <w:rFonts w:ascii="Calibri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8248B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248B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8248B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8248B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8248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8248B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8248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8248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A8248B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A8248B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8248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8248B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A8248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A8248B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A8248B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A8248B"/>
    <w:rPr>
      <w:rFonts w:cs="Times New Roman"/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8248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8248B"/>
    <w:rPr>
      <w:rFonts w:cs="Times New Roman"/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A8248B"/>
    <w:rPr>
      <w:rFonts w:cs="Times New Roman"/>
      <w:b/>
      <w:bCs/>
      <w:smallCaps/>
      <w:color w:val="2F5496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0</Words>
  <Characters>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Паньків</dc:creator>
  <cp:keywords/>
  <dc:description/>
  <cp:lastModifiedBy>1</cp:lastModifiedBy>
  <cp:revision>4</cp:revision>
  <dcterms:created xsi:type="dcterms:W3CDTF">2025-05-08T11:48:00Z</dcterms:created>
  <dcterms:modified xsi:type="dcterms:W3CDTF">2025-05-08T14:01:00Z</dcterms:modified>
</cp:coreProperties>
</file>